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80" w:lineRule="exact"/>
        <w:jc w:val="left"/>
        <w:rPr>
          <w:rFonts w:hAnsi="黑体" w:eastAsia="黑体"/>
          <w:color w:val="auto"/>
          <w:sz w:val="32"/>
          <w:szCs w:val="32"/>
        </w:rPr>
      </w:pPr>
      <w:r>
        <w:rPr>
          <w:rFonts w:hint="eastAsia" w:hAnsi="黑体" w:eastAsia="黑体"/>
          <w:color w:val="auto"/>
          <w:sz w:val="32"/>
          <w:szCs w:val="32"/>
        </w:rPr>
        <w:t>附件</w:t>
      </w:r>
      <w:r>
        <w:rPr>
          <w:rFonts w:eastAsia="黑体"/>
          <w:color w:val="auto"/>
          <w:sz w:val="32"/>
          <w:szCs w:val="32"/>
        </w:rPr>
        <w:t>3</w:t>
      </w:r>
    </w:p>
    <w:p>
      <w:pPr>
        <w:autoSpaceDE w:val="0"/>
        <w:autoSpaceDN w:val="0"/>
        <w:adjustRightInd w:val="0"/>
        <w:spacing w:line="400" w:lineRule="exact"/>
        <w:jc w:val="left"/>
        <w:rPr>
          <w:rFonts w:hAnsi="黑体" w:eastAsia="黑体"/>
          <w:color w:val="auto"/>
          <w:sz w:val="32"/>
          <w:szCs w:val="32"/>
        </w:rPr>
      </w:pPr>
    </w:p>
    <w:p>
      <w:pPr>
        <w:spacing w:line="580" w:lineRule="exact"/>
        <w:jc w:val="center"/>
        <w:rPr>
          <w:rFonts w:eastAsia="方正小标宋简体"/>
          <w:color w:val="auto"/>
          <w:sz w:val="44"/>
          <w:szCs w:val="44"/>
        </w:rPr>
      </w:pPr>
      <w:r>
        <w:rPr>
          <w:rFonts w:hint="eastAsia" w:eastAsia="方正小标宋简体"/>
          <w:color w:val="auto"/>
          <w:sz w:val="44"/>
          <w:szCs w:val="44"/>
          <w:lang w:eastAsia="zh-CN"/>
        </w:rPr>
        <w:t>柳州市“红星物业”住宅小区项目星级评定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活动</w:t>
      </w:r>
      <w:r>
        <w:rPr>
          <w:rFonts w:hint="eastAsia" w:eastAsia="方正小标宋简体"/>
          <w:color w:val="auto"/>
          <w:sz w:val="44"/>
          <w:szCs w:val="44"/>
        </w:rPr>
        <w:t>汇总表</w:t>
      </w:r>
    </w:p>
    <w:p>
      <w:pPr>
        <w:autoSpaceDE w:val="0"/>
        <w:autoSpaceDN w:val="0"/>
        <w:adjustRightInd w:val="0"/>
        <w:spacing w:line="400" w:lineRule="exact"/>
        <w:jc w:val="left"/>
        <w:rPr>
          <w:rFonts w:ascii="仿宋_GB2312" w:eastAsia="仿宋_GB2312"/>
          <w:color w:val="auto"/>
          <w:sz w:val="28"/>
          <w:szCs w:val="28"/>
        </w:rPr>
      </w:pPr>
    </w:p>
    <w:p>
      <w:pPr>
        <w:autoSpaceDE w:val="0"/>
        <w:autoSpaceDN w:val="0"/>
        <w:adjustRightInd w:val="0"/>
        <w:spacing w:line="580" w:lineRule="exact"/>
        <w:jc w:val="left"/>
        <w:rPr>
          <w:rFonts w:hint="default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</w:rPr>
        <w:t>填报单位（盖章）：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**</w:t>
      </w:r>
      <w:r>
        <w:rPr>
          <w:rFonts w:hint="eastAsia" w:ascii="仿宋_GB2312" w:eastAsia="仿宋_GB2312"/>
          <w:color w:val="auto"/>
          <w:sz w:val="28"/>
          <w:szCs w:val="28"/>
          <w:lang w:val="zh-CN" w:eastAsia="zh-CN"/>
        </w:rPr>
        <w:t>区委组织部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**</w:t>
      </w:r>
      <w:r>
        <w:rPr>
          <w:rFonts w:hint="eastAsia" w:ascii="仿宋_GB2312" w:eastAsia="仿宋_GB2312"/>
          <w:color w:val="auto"/>
          <w:sz w:val="28"/>
          <w:szCs w:val="28"/>
          <w:lang w:val="zh-CN" w:eastAsia="zh-CN"/>
        </w:rPr>
        <w:t>区住建局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 xml:space="preserve">           </w:t>
      </w:r>
    </w:p>
    <w:tbl>
      <w:tblPr>
        <w:tblStyle w:val="7"/>
        <w:tblpPr w:leftFromText="180" w:rightFromText="180" w:vertAnchor="text" w:tblpXSpec="center" w:tblpY="1"/>
        <w:tblOverlap w:val="never"/>
        <w:tblW w:w="14871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705"/>
        <w:gridCol w:w="1604"/>
        <w:gridCol w:w="1463"/>
        <w:gridCol w:w="1463"/>
        <w:gridCol w:w="1463"/>
        <w:gridCol w:w="1463"/>
        <w:gridCol w:w="1254"/>
        <w:gridCol w:w="1464"/>
        <w:gridCol w:w="1254"/>
        <w:gridCol w:w="10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申报企业</w:t>
            </w:r>
          </w:p>
        </w:tc>
        <w:tc>
          <w:tcPr>
            <w:tcW w:w="16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申报项目</w:t>
            </w:r>
          </w:p>
        </w:tc>
        <w:tc>
          <w:tcPr>
            <w:tcW w:w="85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指标得分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评定星级</w:t>
            </w:r>
          </w:p>
        </w:tc>
        <w:tc>
          <w:tcPr>
            <w:tcW w:w="10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组织建设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党建引领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服务质量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  <w:t>社会形象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" w:eastAsia="zh-CN"/>
              </w:rPr>
              <w:t>属地评价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加分项</w:t>
            </w: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bookmarkEnd w:id="0"/>
    </w:tbl>
    <w:p>
      <w:pPr>
        <w:autoSpaceDE w:val="0"/>
        <w:autoSpaceDN w:val="0"/>
        <w:adjustRightInd w:val="0"/>
        <w:spacing w:line="20" w:lineRule="exact"/>
        <w:ind w:firstLine="420" w:firstLineChars="200"/>
        <w:jc w:val="left"/>
        <w:rPr>
          <w:color w:val="auto"/>
        </w:rPr>
      </w:pPr>
    </w:p>
    <w:p>
      <w:pPr>
        <w:bidi w:val="0"/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en-US" w:eastAsia="zh-CN" w:bidi="ar-SA"/>
        </w:rPr>
      </w:pPr>
    </w:p>
    <w:p>
      <w:pPr>
        <w:autoSpaceDE w:val="0"/>
        <w:autoSpaceDN w:val="0"/>
        <w:adjustRightInd w:val="0"/>
        <w:spacing w:line="580" w:lineRule="exact"/>
        <w:jc w:val="left"/>
        <w:rPr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ab/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填报时间：    年    月    日                        填报人及联系电话：</w:t>
      </w:r>
    </w:p>
    <w:sectPr>
      <w:headerReference r:id="rId3" w:type="default"/>
      <w:footerReference r:id="rId4" w:type="default"/>
      <w:pgSz w:w="16838" w:h="11906" w:orient="landscape"/>
      <w:pgMar w:top="2098" w:right="1985" w:bottom="1984" w:left="1758" w:header="851" w:footer="1531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yZjEzNTRlMzQyZWQyOGI5MzI3YmFhOGRkYzg0MzcifQ=="/>
  </w:docVars>
  <w:rsids>
    <w:rsidRoot w:val="000630F4"/>
    <w:rsid w:val="000045C0"/>
    <w:rsid w:val="00031A19"/>
    <w:rsid w:val="00047E46"/>
    <w:rsid w:val="00050711"/>
    <w:rsid w:val="000630F4"/>
    <w:rsid w:val="00064BFA"/>
    <w:rsid w:val="00087D9D"/>
    <w:rsid w:val="00091FA4"/>
    <w:rsid w:val="000B7ABD"/>
    <w:rsid w:val="000E3DAE"/>
    <w:rsid w:val="00177449"/>
    <w:rsid w:val="001843E3"/>
    <w:rsid w:val="001A551C"/>
    <w:rsid w:val="001C3462"/>
    <w:rsid w:val="001E450E"/>
    <w:rsid w:val="002077A7"/>
    <w:rsid w:val="00212EF8"/>
    <w:rsid w:val="00236B7F"/>
    <w:rsid w:val="00256567"/>
    <w:rsid w:val="00267CDD"/>
    <w:rsid w:val="00275EA8"/>
    <w:rsid w:val="002C535C"/>
    <w:rsid w:val="002C6A4B"/>
    <w:rsid w:val="00336434"/>
    <w:rsid w:val="0036750D"/>
    <w:rsid w:val="00390AEE"/>
    <w:rsid w:val="003C3B4F"/>
    <w:rsid w:val="00446E1A"/>
    <w:rsid w:val="00456AAA"/>
    <w:rsid w:val="00467FCF"/>
    <w:rsid w:val="00487B78"/>
    <w:rsid w:val="004902CE"/>
    <w:rsid w:val="0049170C"/>
    <w:rsid w:val="004C0CC1"/>
    <w:rsid w:val="004E2EDA"/>
    <w:rsid w:val="005124E8"/>
    <w:rsid w:val="00513D6F"/>
    <w:rsid w:val="005444EC"/>
    <w:rsid w:val="00554791"/>
    <w:rsid w:val="00571EA4"/>
    <w:rsid w:val="00582A94"/>
    <w:rsid w:val="0059023C"/>
    <w:rsid w:val="005A6217"/>
    <w:rsid w:val="005C66F4"/>
    <w:rsid w:val="005D4032"/>
    <w:rsid w:val="005F15E2"/>
    <w:rsid w:val="005F694E"/>
    <w:rsid w:val="006014C0"/>
    <w:rsid w:val="006136DD"/>
    <w:rsid w:val="00636B75"/>
    <w:rsid w:val="00675C28"/>
    <w:rsid w:val="006837E2"/>
    <w:rsid w:val="00684A57"/>
    <w:rsid w:val="006C3D80"/>
    <w:rsid w:val="006D0C5A"/>
    <w:rsid w:val="00711D1F"/>
    <w:rsid w:val="00731F17"/>
    <w:rsid w:val="00736F5D"/>
    <w:rsid w:val="00772909"/>
    <w:rsid w:val="007820B9"/>
    <w:rsid w:val="00784580"/>
    <w:rsid w:val="007B7D0B"/>
    <w:rsid w:val="007D06CF"/>
    <w:rsid w:val="008206F8"/>
    <w:rsid w:val="008260B8"/>
    <w:rsid w:val="00826C91"/>
    <w:rsid w:val="00852A45"/>
    <w:rsid w:val="008A3D4E"/>
    <w:rsid w:val="008B5406"/>
    <w:rsid w:val="008B557C"/>
    <w:rsid w:val="008D4ADE"/>
    <w:rsid w:val="008F0FFA"/>
    <w:rsid w:val="008F1715"/>
    <w:rsid w:val="008F58B8"/>
    <w:rsid w:val="009021FA"/>
    <w:rsid w:val="0092169E"/>
    <w:rsid w:val="00945F47"/>
    <w:rsid w:val="00A62673"/>
    <w:rsid w:val="00A85D22"/>
    <w:rsid w:val="00A9441A"/>
    <w:rsid w:val="00AA07C4"/>
    <w:rsid w:val="00AE526E"/>
    <w:rsid w:val="00AE54A1"/>
    <w:rsid w:val="00AF6C59"/>
    <w:rsid w:val="00B03D4B"/>
    <w:rsid w:val="00B41946"/>
    <w:rsid w:val="00B60AC3"/>
    <w:rsid w:val="00B82EDB"/>
    <w:rsid w:val="00B83E0A"/>
    <w:rsid w:val="00BF5613"/>
    <w:rsid w:val="00C245EB"/>
    <w:rsid w:val="00C26998"/>
    <w:rsid w:val="00C35973"/>
    <w:rsid w:val="00C7270A"/>
    <w:rsid w:val="00C86B9C"/>
    <w:rsid w:val="00C8730D"/>
    <w:rsid w:val="00C90238"/>
    <w:rsid w:val="00CB7A65"/>
    <w:rsid w:val="00CC77A5"/>
    <w:rsid w:val="00D02741"/>
    <w:rsid w:val="00D158FC"/>
    <w:rsid w:val="00D35C4D"/>
    <w:rsid w:val="00D51432"/>
    <w:rsid w:val="00DA42BF"/>
    <w:rsid w:val="00DA7BCD"/>
    <w:rsid w:val="00DE7434"/>
    <w:rsid w:val="00DF6DA6"/>
    <w:rsid w:val="00E039F0"/>
    <w:rsid w:val="00E67923"/>
    <w:rsid w:val="00EB6FB8"/>
    <w:rsid w:val="00F26C8F"/>
    <w:rsid w:val="00F71F54"/>
    <w:rsid w:val="00F76631"/>
    <w:rsid w:val="00F8050C"/>
    <w:rsid w:val="00FA5AC3"/>
    <w:rsid w:val="00FB748A"/>
    <w:rsid w:val="00FD2455"/>
    <w:rsid w:val="00FD71EE"/>
    <w:rsid w:val="02194386"/>
    <w:rsid w:val="02AB7BF4"/>
    <w:rsid w:val="03AF4F97"/>
    <w:rsid w:val="040B00A2"/>
    <w:rsid w:val="04482C63"/>
    <w:rsid w:val="04862D7A"/>
    <w:rsid w:val="05451B46"/>
    <w:rsid w:val="054925C4"/>
    <w:rsid w:val="06344600"/>
    <w:rsid w:val="06692079"/>
    <w:rsid w:val="074A1C24"/>
    <w:rsid w:val="09246B36"/>
    <w:rsid w:val="09DF47B2"/>
    <w:rsid w:val="0A023D3F"/>
    <w:rsid w:val="0A0638A0"/>
    <w:rsid w:val="0AE255FE"/>
    <w:rsid w:val="0BA52926"/>
    <w:rsid w:val="0BE92A4D"/>
    <w:rsid w:val="0C7E7192"/>
    <w:rsid w:val="0D483743"/>
    <w:rsid w:val="0EE01B10"/>
    <w:rsid w:val="117923C9"/>
    <w:rsid w:val="11FD0FA1"/>
    <w:rsid w:val="134E469E"/>
    <w:rsid w:val="14153684"/>
    <w:rsid w:val="14843AFD"/>
    <w:rsid w:val="15047BA4"/>
    <w:rsid w:val="152775D0"/>
    <w:rsid w:val="155360F1"/>
    <w:rsid w:val="15B44B66"/>
    <w:rsid w:val="16A55754"/>
    <w:rsid w:val="16C562F4"/>
    <w:rsid w:val="16E4372C"/>
    <w:rsid w:val="17FB4E4D"/>
    <w:rsid w:val="183F43AC"/>
    <w:rsid w:val="191615AF"/>
    <w:rsid w:val="197D6DC3"/>
    <w:rsid w:val="19957382"/>
    <w:rsid w:val="19B06D32"/>
    <w:rsid w:val="1A756180"/>
    <w:rsid w:val="1BD529C1"/>
    <w:rsid w:val="1BEB7F73"/>
    <w:rsid w:val="1D756A60"/>
    <w:rsid w:val="1E3D5490"/>
    <w:rsid w:val="1E5308CD"/>
    <w:rsid w:val="1F0D4ED6"/>
    <w:rsid w:val="1F1D4C1E"/>
    <w:rsid w:val="1FDE3989"/>
    <w:rsid w:val="20B15768"/>
    <w:rsid w:val="20C34F4E"/>
    <w:rsid w:val="21160690"/>
    <w:rsid w:val="22833402"/>
    <w:rsid w:val="237A4F03"/>
    <w:rsid w:val="23F26152"/>
    <w:rsid w:val="242047E4"/>
    <w:rsid w:val="248E05D5"/>
    <w:rsid w:val="249B44CB"/>
    <w:rsid w:val="24E27E98"/>
    <w:rsid w:val="2627313C"/>
    <w:rsid w:val="2641792B"/>
    <w:rsid w:val="27A15F7E"/>
    <w:rsid w:val="27CA58B0"/>
    <w:rsid w:val="29EF09BE"/>
    <w:rsid w:val="2B3C4558"/>
    <w:rsid w:val="2B547094"/>
    <w:rsid w:val="2BBF7E08"/>
    <w:rsid w:val="2C072BB3"/>
    <w:rsid w:val="2C4A3946"/>
    <w:rsid w:val="2C7B7850"/>
    <w:rsid w:val="2CAD7143"/>
    <w:rsid w:val="2CCE2FE9"/>
    <w:rsid w:val="2D2F75BA"/>
    <w:rsid w:val="2D883514"/>
    <w:rsid w:val="2E420931"/>
    <w:rsid w:val="2E764923"/>
    <w:rsid w:val="2E787ACE"/>
    <w:rsid w:val="2E850DB5"/>
    <w:rsid w:val="30064604"/>
    <w:rsid w:val="307A79A8"/>
    <w:rsid w:val="307B65E3"/>
    <w:rsid w:val="30AD5B73"/>
    <w:rsid w:val="313973AF"/>
    <w:rsid w:val="319E67B4"/>
    <w:rsid w:val="329C3E77"/>
    <w:rsid w:val="32D22AE5"/>
    <w:rsid w:val="338373A2"/>
    <w:rsid w:val="33CF2AD1"/>
    <w:rsid w:val="33F25B4F"/>
    <w:rsid w:val="35ED4C08"/>
    <w:rsid w:val="376634B5"/>
    <w:rsid w:val="381F2F1D"/>
    <w:rsid w:val="39412D43"/>
    <w:rsid w:val="394E12D1"/>
    <w:rsid w:val="3972624E"/>
    <w:rsid w:val="3A1F02C2"/>
    <w:rsid w:val="3A6069C9"/>
    <w:rsid w:val="3A7E19D0"/>
    <w:rsid w:val="3AEE5028"/>
    <w:rsid w:val="3B57138A"/>
    <w:rsid w:val="3B6F1C2C"/>
    <w:rsid w:val="3C5669FC"/>
    <w:rsid w:val="3C6D2F5A"/>
    <w:rsid w:val="3E8A15CF"/>
    <w:rsid w:val="3ED322AD"/>
    <w:rsid w:val="40630057"/>
    <w:rsid w:val="40E03F39"/>
    <w:rsid w:val="40F763D2"/>
    <w:rsid w:val="412E72BC"/>
    <w:rsid w:val="41483F17"/>
    <w:rsid w:val="41691F0E"/>
    <w:rsid w:val="41B92F01"/>
    <w:rsid w:val="438B1401"/>
    <w:rsid w:val="43AA038D"/>
    <w:rsid w:val="43E3415E"/>
    <w:rsid w:val="44600549"/>
    <w:rsid w:val="44B05C28"/>
    <w:rsid w:val="45AE2303"/>
    <w:rsid w:val="45BE0D9B"/>
    <w:rsid w:val="45C045FC"/>
    <w:rsid w:val="4630661C"/>
    <w:rsid w:val="464E5D72"/>
    <w:rsid w:val="4650597C"/>
    <w:rsid w:val="46C1632B"/>
    <w:rsid w:val="470138B0"/>
    <w:rsid w:val="472D0D5E"/>
    <w:rsid w:val="47C819C7"/>
    <w:rsid w:val="494C673B"/>
    <w:rsid w:val="498713C3"/>
    <w:rsid w:val="49F84443"/>
    <w:rsid w:val="4A1E01B5"/>
    <w:rsid w:val="4A6135FC"/>
    <w:rsid w:val="4A631AAB"/>
    <w:rsid w:val="4ADE1350"/>
    <w:rsid w:val="4AE32958"/>
    <w:rsid w:val="4B45041F"/>
    <w:rsid w:val="4C017369"/>
    <w:rsid w:val="4D4C678D"/>
    <w:rsid w:val="4DA703E0"/>
    <w:rsid w:val="4E574171"/>
    <w:rsid w:val="4E7E5769"/>
    <w:rsid w:val="4F1842D9"/>
    <w:rsid w:val="4F936561"/>
    <w:rsid w:val="4F992CD3"/>
    <w:rsid w:val="506844C7"/>
    <w:rsid w:val="507220B5"/>
    <w:rsid w:val="510F3D32"/>
    <w:rsid w:val="514B2414"/>
    <w:rsid w:val="51884345"/>
    <w:rsid w:val="51FB42DC"/>
    <w:rsid w:val="5269110F"/>
    <w:rsid w:val="52DA4ABA"/>
    <w:rsid w:val="541D1ECA"/>
    <w:rsid w:val="549C2D3A"/>
    <w:rsid w:val="55024071"/>
    <w:rsid w:val="55114EB6"/>
    <w:rsid w:val="567F5D5C"/>
    <w:rsid w:val="573C7D07"/>
    <w:rsid w:val="5937438F"/>
    <w:rsid w:val="59564150"/>
    <w:rsid w:val="59F819F0"/>
    <w:rsid w:val="5A396E64"/>
    <w:rsid w:val="5C0B0618"/>
    <w:rsid w:val="5C711A02"/>
    <w:rsid w:val="5C9D6D37"/>
    <w:rsid w:val="5CA7006E"/>
    <w:rsid w:val="5F256891"/>
    <w:rsid w:val="5F8E2142"/>
    <w:rsid w:val="60093E54"/>
    <w:rsid w:val="60267E35"/>
    <w:rsid w:val="604840F7"/>
    <w:rsid w:val="60DE28AF"/>
    <w:rsid w:val="619F3C16"/>
    <w:rsid w:val="61EB7842"/>
    <w:rsid w:val="620842F9"/>
    <w:rsid w:val="62466906"/>
    <w:rsid w:val="638C0CF0"/>
    <w:rsid w:val="647D336F"/>
    <w:rsid w:val="65714F6F"/>
    <w:rsid w:val="65BD2BE3"/>
    <w:rsid w:val="65E25D7D"/>
    <w:rsid w:val="66E22DAB"/>
    <w:rsid w:val="67792B5D"/>
    <w:rsid w:val="67A77AE0"/>
    <w:rsid w:val="67D32DA4"/>
    <w:rsid w:val="6851614E"/>
    <w:rsid w:val="6A3356A3"/>
    <w:rsid w:val="6A9C7F5B"/>
    <w:rsid w:val="6B0868EE"/>
    <w:rsid w:val="6B2134D5"/>
    <w:rsid w:val="6B7253B3"/>
    <w:rsid w:val="6C3C1757"/>
    <w:rsid w:val="6CC003B1"/>
    <w:rsid w:val="6D5E5E58"/>
    <w:rsid w:val="6D671C5C"/>
    <w:rsid w:val="6DCE0D46"/>
    <w:rsid w:val="6DF723F0"/>
    <w:rsid w:val="6DFF065B"/>
    <w:rsid w:val="6E294C12"/>
    <w:rsid w:val="6F1B3DD9"/>
    <w:rsid w:val="707D6350"/>
    <w:rsid w:val="70B51D1B"/>
    <w:rsid w:val="71381798"/>
    <w:rsid w:val="714B5582"/>
    <w:rsid w:val="71D22E4D"/>
    <w:rsid w:val="720F48EB"/>
    <w:rsid w:val="733E21D0"/>
    <w:rsid w:val="73AA1412"/>
    <w:rsid w:val="742212B1"/>
    <w:rsid w:val="74313B68"/>
    <w:rsid w:val="74583760"/>
    <w:rsid w:val="747A23EB"/>
    <w:rsid w:val="74D066B5"/>
    <w:rsid w:val="74FE4316"/>
    <w:rsid w:val="75CD7146"/>
    <w:rsid w:val="77A32D7E"/>
    <w:rsid w:val="78287FCE"/>
    <w:rsid w:val="782B6368"/>
    <w:rsid w:val="785E1F72"/>
    <w:rsid w:val="787614E3"/>
    <w:rsid w:val="790A3946"/>
    <w:rsid w:val="79176472"/>
    <w:rsid w:val="7A5D5AA6"/>
    <w:rsid w:val="7BAF1A03"/>
    <w:rsid w:val="7C58167E"/>
    <w:rsid w:val="7CC43748"/>
    <w:rsid w:val="7D6F7104"/>
    <w:rsid w:val="7DF00641"/>
    <w:rsid w:val="7E665A11"/>
    <w:rsid w:val="7FAA3D7F"/>
    <w:rsid w:val="BFFBD150"/>
    <w:rsid w:val="FF3741EA"/>
    <w:rsid w:val="FFA7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qFormat="1" w:unhideWhenUsed="0" w:uiPriority="99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qFormat/>
    <w:locked/>
    <w:uiPriority w:val="99"/>
    <w:pPr>
      <w:ind w:left="420" w:leftChars="200"/>
    </w:pPr>
    <w:rPr>
      <w:rFonts w:ascii="Calibri" w:hAnsi="Calibri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2"/>
    </w:r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styleId="10">
    <w:name w:val="Hyperlink"/>
    <w:basedOn w:val="8"/>
    <w:qFormat/>
    <w:uiPriority w:val="99"/>
    <w:rPr>
      <w:rFonts w:cs="Times New Roman"/>
      <w:color w:val="000000"/>
      <w:u w:val="none"/>
    </w:rPr>
  </w:style>
  <w:style w:type="character" w:customStyle="1" w:styleId="11">
    <w:name w:val="Balloon Text Char"/>
    <w:basedOn w:val="8"/>
    <w:link w:val="2"/>
    <w:semiHidden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Footer Char"/>
    <w:basedOn w:val="8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eader Char"/>
    <w:basedOn w:val="8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oter Char1"/>
    <w:basedOn w:val="8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fontstyle31"/>
    <w:basedOn w:val="8"/>
    <w:qFormat/>
    <w:uiPriority w:val="99"/>
    <w:rPr>
      <w:rFonts w:ascii="宋体" w:hAnsi="宋体" w:eastAsia="宋体" w:cs="Times New Roman"/>
      <w:color w:val="000000"/>
      <w:sz w:val="32"/>
      <w:szCs w:val="32"/>
    </w:rPr>
  </w:style>
  <w:style w:type="character" w:customStyle="1" w:styleId="16">
    <w:name w:val="fontstyle01"/>
    <w:basedOn w:val="8"/>
    <w:qFormat/>
    <w:uiPriority w:val="99"/>
    <w:rPr>
      <w:rFonts w:ascii="仿宋_GB2312" w:eastAsia="仿宋_GB2312" w:cs="Times New Roman"/>
      <w:color w:val="000000"/>
      <w:sz w:val="32"/>
      <w:szCs w:val="32"/>
    </w:rPr>
  </w:style>
  <w:style w:type="character" w:customStyle="1" w:styleId="17">
    <w:name w:val="fontstyle21"/>
    <w:basedOn w:val="8"/>
    <w:qFormat/>
    <w:uiPriority w:val="99"/>
    <w:rPr>
      <w:rFonts w:ascii="TimesNewRomanPSMT" w:hAnsi="TimesNewRomanPSMT" w:cs="Times New Roman"/>
      <w:color w:val="000000"/>
      <w:sz w:val="32"/>
      <w:szCs w:val="32"/>
    </w:rPr>
  </w:style>
  <w:style w:type="character" w:customStyle="1" w:styleId="18">
    <w:name w:val="Char Char1"/>
    <w:basedOn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16</Pages>
  <Words>1146</Words>
  <Characters>6535</Characters>
  <Lines>0</Lines>
  <Paragraphs>0</Paragraphs>
  <TotalTime>2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2021-06-25T00:03:00Z</dcterms:created>
  <dc:creator>组织四处-陈思东</dc:creator>
  <cp:lastModifiedBy>文印室黄伟华</cp:lastModifiedBy>
  <cp:lastPrinted>2021-07-09T01:12:00Z</cp:lastPrinted>
  <dcterms:modified xsi:type="dcterms:W3CDTF">2023-10-12T17:14:35Z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E801DBF237FE41E3A774F6EBD8C20B53</vt:lpwstr>
  </property>
</Properties>
</file>